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172"/>
        <w:gridCol w:w="653"/>
        <w:gridCol w:w="872"/>
        <w:gridCol w:w="94"/>
        <w:gridCol w:w="107"/>
        <w:gridCol w:w="1872"/>
        <w:gridCol w:w="178"/>
        <w:gridCol w:w="2611"/>
        <w:gridCol w:w="2160"/>
      </w:tblGrid>
      <w:tr w:rsidR="00C9238F" w:rsidRPr="00C9238F" w14:paraId="2743D447" w14:textId="77777777" w:rsidTr="009F500D">
        <w:tc>
          <w:tcPr>
            <w:tcW w:w="1249" w:type="pct"/>
            <w:gridSpan w:val="4"/>
            <w:vAlign w:val="bottom"/>
          </w:tcPr>
          <w:p w14:paraId="1044FCB7" w14:textId="7FEC5DB3" w:rsidR="00C9238F" w:rsidRPr="00C9238F" w:rsidRDefault="009F500D" w:rsidP="00576892">
            <w:pPr>
              <w:spacing w:before="240"/>
            </w:pPr>
            <w:r>
              <w:t>Business Name</w:t>
            </w:r>
          </w:p>
        </w:tc>
        <w:tc>
          <w:tcPr>
            <w:tcW w:w="3751" w:type="pct"/>
            <w:gridSpan w:val="6"/>
            <w:tcBorders>
              <w:bottom w:val="single" w:sz="4" w:space="0" w:color="auto"/>
            </w:tcBorders>
            <w:vAlign w:val="bottom"/>
          </w:tcPr>
          <w:p w14:paraId="419FB732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53D7637" w14:textId="77777777" w:rsidTr="009F500D">
        <w:tc>
          <w:tcPr>
            <w:tcW w:w="1249" w:type="pct"/>
            <w:gridSpan w:val="4"/>
            <w:vAlign w:val="bottom"/>
          </w:tcPr>
          <w:p w14:paraId="70337CD5" w14:textId="4FD41A8E" w:rsidR="00C9238F" w:rsidRPr="00C9238F" w:rsidRDefault="009F500D" w:rsidP="00576892">
            <w:pPr>
              <w:spacing w:before="240"/>
            </w:pPr>
            <w:r>
              <w:t>Contact Person (Full Name)</w:t>
            </w:r>
          </w:p>
        </w:tc>
        <w:tc>
          <w:tcPr>
            <w:tcW w:w="3751" w:type="pct"/>
            <w:gridSpan w:val="6"/>
            <w:tcBorders>
              <w:bottom w:val="single" w:sz="4" w:space="0" w:color="auto"/>
            </w:tcBorders>
            <w:vAlign w:val="bottom"/>
          </w:tcPr>
          <w:p w14:paraId="0248FDC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ED44EAC" w14:textId="77777777" w:rsidTr="009F500D">
        <w:tc>
          <w:tcPr>
            <w:tcW w:w="1249" w:type="pct"/>
            <w:gridSpan w:val="4"/>
            <w:vAlign w:val="bottom"/>
          </w:tcPr>
          <w:p w14:paraId="61ED0687" w14:textId="08730FBA" w:rsidR="00C9238F" w:rsidRPr="00C9238F" w:rsidRDefault="009F500D" w:rsidP="00576892">
            <w:pPr>
              <w:spacing w:before="240"/>
            </w:pPr>
            <w:r>
              <w:t xml:space="preserve">Business </w:t>
            </w:r>
            <w:sdt>
              <w:sdtPr>
                <w:id w:val="572943512"/>
                <w:placeholder>
                  <w:docPart w:val="126818E87CAD4D2BB81C6F799A355D17"/>
                </w:placeholder>
                <w:temporary/>
                <w:showingPlcHdr/>
                <w15:appearance w15:val="hidden"/>
              </w:sdtPr>
              <w:sdtContent>
                <w:r w:rsidR="00C96307" w:rsidRPr="00576892">
                  <w:t>Address</w:t>
                </w:r>
              </w:sdtContent>
            </w:sdt>
          </w:p>
        </w:tc>
        <w:tc>
          <w:tcPr>
            <w:tcW w:w="3751" w:type="pct"/>
            <w:gridSpan w:val="6"/>
            <w:tcBorders>
              <w:bottom w:val="single" w:sz="4" w:space="0" w:color="auto"/>
            </w:tcBorders>
            <w:vAlign w:val="bottom"/>
          </w:tcPr>
          <w:p w14:paraId="5D20651F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4F44EE9" w14:textId="77777777" w:rsidTr="009F500D">
        <w:sdt>
          <w:sdtPr>
            <w:id w:val="-521243642"/>
            <w:placeholder>
              <w:docPart w:val="FE3B1C1CAE024300B7935BDE21855061"/>
            </w:placeholder>
            <w:temporary/>
            <w:showingPlcHdr/>
            <w15:appearance w15:val="hidden"/>
          </w:sdtPr>
          <w:sdtContent>
            <w:tc>
              <w:tcPr>
                <w:tcW w:w="1249" w:type="pct"/>
                <w:gridSpan w:val="4"/>
                <w:vAlign w:val="bottom"/>
              </w:tcPr>
              <w:p w14:paraId="71DAF259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751" w:type="pct"/>
            <w:gridSpan w:val="6"/>
            <w:tcBorders>
              <w:bottom w:val="single" w:sz="4" w:space="0" w:color="auto"/>
            </w:tcBorders>
            <w:vAlign w:val="bottom"/>
          </w:tcPr>
          <w:p w14:paraId="779046AD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7F7E9CC4" w14:textId="77777777" w:rsidTr="009F500D">
        <w:tc>
          <w:tcPr>
            <w:tcW w:w="1249" w:type="pct"/>
            <w:gridSpan w:val="4"/>
            <w:vAlign w:val="bottom"/>
          </w:tcPr>
          <w:p w14:paraId="5B84286B" w14:textId="05063BD3" w:rsidR="00576892" w:rsidRPr="00C9238F" w:rsidRDefault="009F500D" w:rsidP="00576892">
            <w:pPr>
              <w:spacing w:before="240"/>
            </w:pPr>
            <w:r>
              <w:t>Phone Number</w:t>
            </w:r>
          </w:p>
        </w:tc>
        <w:tc>
          <w:tcPr>
            <w:tcW w:w="1202" w:type="pct"/>
            <w:gridSpan w:val="4"/>
            <w:tcBorders>
              <w:bottom w:val="single" w:sz="4" w:space="0" w:color="auto"/>
            </w:tcBorders>
            <w:vAlign w:val="bottom"/>
          </w:tcPr>
          <w:p w14:paraId="780F80BC" w14:textId="77777777" w:rsidR="00576892" w:rsidRPr="00C9238F" w:rsidRDefault="00576892" w:rsidP="00576892">
            <w:pPr>
              <w:spacing w:before="240"/>
            </w:pPr>
          </w:p>
        </w:tc>
        <w:tc>
          <w:tcPr>
            <w:tcW w:w="1395" w:type="pct"/>
            <w:vAlign w:val="bottom"/>
          </w:tcPr>
          <w:p w14:paraId="05CAB3C5" w14:textId="295E29FD" w:rsidR="00576892" w:rsidRPr="00846B76" w:rsidRDefault="009F500D" w:rsidP="00576892">
            <w:r>
              <w:t>Alt. Phone Number (if applicable)</w:t>
            </w:r>
          </w:p>
        </w:tc>
        <w:tc>
          <w:tcPr>
            <w:tcW w:w="1154" w:type="pct"/>
            <w:tcBorders>
              <w:bottom w:val="single" w:sz="4" w:space="0" w:color="auto"/>
            </w:tcBorders>
            <w:vAlign w:val="bottom"/>
          </w:tcPr>
          <w:p w14:paraId="4C5F4FA0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3E6DE14D" w14:textId="77777777" w:rsidTr="009F500D">
        <w:sdt>
          <w:sdtPr>
            <w:id w:val="-965116832"/>
            <w:placeholder>
              <w:docPart w:val="740A446F73C24C09B8FD0D23C8849575"/>
            </w:placeholder>
            <w:temporary/>
            <w:showingPlcHdr/>
            <w15:appearance w15:val="hidden"/>
          </w:sdtPr>
          <w:sdtContent>
            <w:tc>
              <w:tcPr>
                <w:tcW w:w="1249" w:type="pct"/>
                <w:gridSpan w:val="4"/>
                <w:vAlign w:val="bottom"/>
              </w:tcPr>
              <w:p w14:paraId="3750FDC5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751" w:type="pct"/>
            <w:gridSpan w:val="6"/>
            <w:tcBorders>
              <w:bottom w:val="single" w:sz="4" w:space="0" w:color="auto"/>
            </w:tcBorders>
            <w:vAlign w:val="bottom"/>
          </w:tcPr>
          <w:p w14:paraId="39243E1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308A9A7" w14:textId="77777777" w:rsidTr="00576892">
        <w:trPr>
          <w:trHeight w:val="54"/>
        </w:trPr>
        <w:tc>
          <w:tcPr>
            <w:tcW w:w="5000" w:type="pct"/>
            <w:gridSpan w:val="10"/>
            <w:shd w:val="clear" w:color="auto" w:fill="auto"/>
            <w:vAlign w:val="bottom"/>
          </w:tcPr>
          <w:p w14:paraId="1869199F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27725" w:rsidRPr="00C9238F" w14:paraId="4F8D520C" w14:textId="77777777" w:rsidTr="00576892">
        <w:trPr>
          <w:trHeight w:val="54"/>
        </w:trPr>
        <w:tc>
          <w:tcPr>
            <w:tcW w:w="5000" w:type="pct"/>
            <w:gridSpan w:val="10"/>
            <w:shd w:val="clear" w:color="auto" w:fill="auto"/>
            <w:vAlign w:val="bottom"/>
          </w:tcPr>
          <w:p w14:paraId="149E70CF" w14:textId="77777777" w:rsidR="00127725" w:rsidRDefault="00127725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2F4393F9" w14:textId="77777777" w:rsidR="00127725" w:rsidRDefault="00127725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164ED9E5" w14:textId="77777777" w:rsidR="00127725" w:rsidRDefault="00127725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17F8BAE6" w14:textId="77777777" w:rsidR="00127725" w:rsidRDefault="00127725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31BA34EE" w14:textId="77777777" w:rsidR="00127725" w:rsidRPr="00C9238F" w:rsidRDefault="0012772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00B0516" w14:textId="77777777" w:rsidTr="00576892">
        <w:tc>
          <w:tcPr>
            <w:tcW w:w="2356" w:type="pct"/>
            <w:gridSpan w:val="7"/>
            <w:vAlign w:val="bottom"/>
          </w:tcPr>
          <w:p w14:paraId="4E612AAF" w14:textId="6425A4F7" w:rsidR="00C9238F" w:rsidRDefault="00624661" w:rsidP="00576892">
            <w:pPr>
              <w:spacing w:before="240"/>
            </w:pPr>
            <w:r>
              <w:t xml:space="preserve">Enclosed is my gift/sponsorship of 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00AF4C34" w14:textId="77777777"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14:paraId="1D083932" w14:textId="77777777" w:rsidTr="00576892">
        <w:trPr>
          <w:trHeight w:val="576"/>
        </w:trPr>
        <w:tc>
          <w:tcPr>
            <w:tcW w:w="5000" w:type="pct"/>
            <w:gridSpan w:val="10"/>
            <w:vAlign w:val="bottom"/>
          </w:tcPr>
          <w:p w14:paraId="21CEFE8D" w14:textId="62EF2F2E" w:rsidR="00C9238F" w:rsidRPr="00C9238F" w:rsidRDefault="009F500D" w:rsidP="00576892">
            <w:r>
              <w:t>Sponsor’s Level of Giving (please check next to your level of support):</w:t>
            </w:r>
          </w:p>
        </w:tc>
      </w:tr>
      <w:tr w:rsidR="00C9238F" w:rsidRPr="00C9238F" w14:paraId="600E1B9F" w14:textId="77777777" w:rsidTr="00576892">
        <w:tc>
          <w:tcPr>
            <w:tcW w:w="783" w:type="pct"/>
            <w:gridSpan w:val="3"/>
            <w:vAlign w:val="bottom"/>
          </w:tcPr>
          <w:p w14:paraId="5F870210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bottom w:val="single" w:sz="4" w:space="0" w:color="auto"/>
            </w:tcBorders>
            <w:vAlign w:val="bottom"/>
          </w:tcPr>
          <w:p w14:paraId="596703EA" w14:textId="2D926BD3" w:rsidR="00C9238F" w:rsidRPr="00C9238F" w:rsidRDefault="009F500D" w:rsidP="00576892">
            <w:pPr>
              <w:spacing w:before="120"/>
            </w:pPr>
            <w:r>
              <w:t>Gold Level- $10,000+</w:t>
            </w:r>
          </w:p>
        </w:tc>
      </w:tr>
      <w:tr w:rsidR="00C9238F" w:rsidRPr="00C9238F" w14:paraId="484B9297" w14:textId="77777777" w:rsidTr="00576892">
        <w:tc>
          <w:tcPr>
            <w:tcW w:w="783" w:type="pct"/>
            <w:gridSpan w:val="3"/>
            <w:vAlign w:val="bottom"/>
          </w:tcPr>
          <w:p w14:paraId="18468705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B67FA4" w14:textId="5AA6BA2A" w:rsidR="00C9238F" w:rsidRPr="00C9238F" w:rsidRDefault="009F500D" w:rsidP="00576892">
            <w:pPr>
              <w:spacing w:before="120"/>
            </w:pPr>
            <w:r>
              <w:t>Sapphire- $5,000+</w:t>
            </w:r>
          </w:p>
        </w:tc>
      </w:tr>
      <w:tr w:rsidR="00C9238F" w:rsidRPr="00C9238F" w14:paraId="3450BB92" w14:textId="77777777" w:rsidTr="00576892">
        <w:tc>
          <w:tcPr>
            <w:tcW w:w="783" w:type="pct"/>
            <w:gridSpan w:val="3"/>
            <w:vAlign w:val="bottom"/>
          </w:tcPr>
          <w:p w14:paraId="164386CC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96EEB7" w14:textId="3E1387EE" w:rsidR="00C9238F" w:rsidRPr="00C9238F" w:rsidRDefault="009F500D" w:rsidP="00576892">
            <w:pPr>
              <w:spacing w:before="120"/>
            </w:pPr>
            <w:r>
              <w:t>Emerald- $2,000+</w:t>
            </w:r>
          </w:p>
        </w:tc>
      </w:tr>
      <w:tr w:rsidR="00C9238F" w:rsidRPr="00C9238F" w14:paraId="5D7BD72C" w14:textId="77777777" w:rsidTr="00576892">
        <w:tc>
          <w:tcPr>
            <w:tcW w:w="783" w:type="pct"/>
            <w:gridSpan w:val="3"/>
            <w:vAlign w:val="bottom"/>
          </w:tcPr>
          <w:p w14:paraId="1838A8C2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AED059" w14:textId="38A2373D" w:rsidR="00C9238F" w:rsidRPr="00C9238F" w:rsidRDefault="009F500D" w:rsidP="00576892">
            <w:pPr>
              <w:spacing w:before="120"/>
            </w:pPr>
            <w:r>
              <w:t>Friends of Harvest Festival- $1,000+</w:t>
            </w:r>
          </w:p>
        </w:tc>
      </w:tr>
      <w:tr w:rsidR="00C9238F" w:rsidRPr="00C9238F" w14:paraId="40828AB6" w14:textId="77777777" w:rsidTr="00576892">
        <w:tc>
          <w:tcPr>
            <w:tcW w:w="783" w:type="pct"/>
            <w:gridSpan w:val="3"/>
            <w:vAlign w:val="bottom"/>
          </w:tcPr>
          <w:p w14:paraId="72FAA1F3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23E7DB" w14:textId="6E50E4D5" w:rsidR="00C9238F" w:rsidRPr="00C9238F" w:rsidRDefault="009F500D" w:rsidP="00576892">
            <w:pPr>
              <w:spacing w:before="120"/>
            </w:pPr>
            <w:r>
              <w:t xml:space="preserve">Other- must contact for approval before submission </w:t>
            </w:r>
          </w:p>
        </w:tc>
      </w:tr>
      <w:tr w:rsidR="00C9238F" w:rsidRPr="00C9238F" w14:paraId="59CAFC09" w14:textId="77777777" w:rsidTr="00576892">
        <w:tc>
          <w:tcPr>
            <w:tcW w:w="1356" w:type="pct"/>
            <w:gridSpan w:val="6"/>
            <w:vAlign w:val="bottom"/>
          </w:tcPr>
          <w:p w14:paraId="6B102CE6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vAlign w:val="bottom"/>
          </w:tcPr>
          <w:p w14:paraId="66976A04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BFDBDEB" w14:textId="77777777" w:rsidTr="00576892">
        <w:tc>
          <w:tcPr>
            <w:tcW w:w="5000" w:type="pct"/>
            <w:gridSpan w:val="10"/>
            <w:vAlign w:val="bottom"/>
          </w:tcPr>
          <w:p w14:paraId="5B33C447" w14:textId="43BC79FA" w:rsidR="00C9238F" w:rsidRDefault="009F500D" w:rsidP="00576892">
            <w:pPr>
              <w:spacing w:before="240"/>
            </w:pPr>
            <w:r>
              <w:t xml:space="preserve">Please make checks and others forms of donations payable to: </w:t>
            </w:r>
          </w:p>
        </w:tc>
      </w:tr>
      <w:tr w:rsidR="00C9238F" w:rsidRPr="00C9238F" w14:paraId="425764C3" w14:textId="77777777" w:rsidTr="00576892">
        <w:tc>
          <w:tcPr>
            <w:tcW w:w="434" w:type="pct"/>
            <w:gridSpan w:val="2"/>
            <w:vAlign w:val="bottom"/>
          </w:tcPr>
          <w:p w14:paraId="006BD051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8"/>
            <w:tcBorders>
              <w:bottom w:val="single" w:sz="4" w:space="0" w:color="auto"/>
            </w:tcBorders>
            <w:vAlign w:val="bottom"/>
          </w:tcPr>
          <w:p w14:paraId="4323754A" w14:textId="78A7E2FA" w:rsidR="00C9238F" w:rsidRPr="00127725" w:rsidRDefault="00624661" w:rsidP="00576892">
            <w:pPr>
              <w:spacing w:before="120"/>
              <w:rPr>
                <w:highlight w:val="yellow"/>
              </w:rPr>
            </w:pPr>
            <w:r>
              <w:rPr>
                <w:highlight w:val="yellow"/>
              </w:rPr>
              <w:t>Harvest Festival Commission</w:t>
            </w:r>
          </w:p>
        </w:tc>
      </w:tr>
      <w:tr w:rsidR="00C9238F" w:rsidRPr="00C9238F" w14:paraId="4BF89547" w14:textId="77777777" w:rsidTr="00576892">
        <w:tc>
          <w:tcPr>
            <w:tcW w:w="1299" w:type="pct"/>
            <w:gridSpan w:val="5"/>
            <w:vAlign w:val="bottom"/>
          </w:tcPr>
          <w:p w14:paraId="6203F9EB" w14:textId="18DD9929" w:rsidR="00C9238F" w:rsidRPr="00C9238F" w:rsidRDefault="00576892" w:rsidP="00576892">
            <w:pPr>
              <w:spacing w:before="240"/>
            </w:pPr>
            <w:r w:rsidRPr="00576892">
              <w:t>Organization Name</w:t>
            </w:r>
            <w:r w:rsidR="009F500D">
              <w:t xml:space="preserve"> for use on signage:</w:t>
            </w:r>
          </w:p>
        </w:tc>
        <w:tc>
          <w:tcPr>
            <w:tcW w:w="3701" w:type="pct"/>
            <w:gridSpan w:val="5"/>
            <w:tcBorders>
              <w:bottom w:val="single" w:sz="4" w:space="0" w:color="auto"/>
            </w:tcBorders>
            <w:vAlign w:val="bottom"/>
          </w:tcPr>
          <w:p w14:paraId="4D9799EA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105DCD5" w14:textId="77777777" w:rsidTr="009F500D">
        <w:sdt>
          <w:sdtPr>
            <w:id w:val="512271700"/>
            <w:placeholder>
              <w:docPart w:val="9A7B6CF5FECD458AB4F1D4B120136473"/>
            </w:placeholder>
            <w:temporary/>
            <w:showingPlcHdr/>
            <w15:appearance w15:val="hidden"/>
          </w:sdtPr>
          <w:sdtContent>
            <w:tc>
              <w:tcPr>
                <w:tcW w:w="1249" w:type="pct"/>
                <w:gridSpan w:val="4"/>
                <w:vAlign w:val="bottom"/>
              </w:tcPr>
              <w:p w14:paraId="1A839485" w14:textId="77777777" w:rsidR="00C9238F" w:rsidRPr="00C9238F" w:rsidRDefault="00576892" w:rsidP="00576892">
                <w:r w:rsidRPr="00576892">
                  <w:t>Branding/Logo</w:t>
                </w:r>
              </w:p>
            </w:tc>
          </w:sdtContent>
        </w:sdt>
        <w:tc>
          <w:tcPr>
            <w:tcW w:w="3751" w:type="pct"/>
            <w:gridSpan w:val="6"/>
            <w:tcBorders>
              <w:bottom w:val="single" w:sz="4" w:space="0" w:color="auto"/>
            </w:tcBorders>
            <w:vAlign w:val="bottom"/>
          </w:tcPr>
          <w:p w14:paraId="44E56FFB" w14:textId="4DF8F99D" w:rsidR="00C9238F" w:rsidRPr="00C9238F" w:rsidRDefault="009F500D" w:rsidP="00576892">
            <w:pPr>
              <w:spacing w:before="240"/>
            </w:pPr>
            <w:r w:rsidRPr="00127725">
              <w:rPr>
                <w:sz w:val="22"/>
                <w:szCs w:val="22"/>
              </w:rPr>
              <w:t>You will receive further instruction regarding this after approval of your sponsorship. Please ensure that you have a digital file of your logo (</w:t>
            </w:r>
            <w:r w:rsidR="00127725" w:rsidRPr="00127725">
              <w:rPr>
                <w:sz w:val="22"/>
                <w:szCs w:val="22"/>
              </w:rPr>
              <w:t xml:space="preserve">JPEG, </w:t>
            </w:r>
            <w:proofErr w:type="gramStart"/>
            <w:r w:rsidR="00127725" w:rsidRPr="00127725">
              <w:rPr>
                <w:sz w:val="22"/>
                <w:szCs w:val="22"/>
              </w:rPr>
              <w:t>PNG</w:t>
            </w:r>
            <w:proofErr w:type="gramEnd"/>
            <w:r w:rsidR="00127725" w:rsidRPr="00127725">
              <w:rPr>
                <w:sz w:val="22"/>
                <w:szCs w:val="22"/>
              </w:rPr>
              <w:t xml:space="preserve"> or PDF).</w:t>
            </w:r>
          </w:p>
        </w:tc>
      </w:tr>
      <w:tr w:rsidR="008B0E32" w:rsidRPr="00C9238F" w14:paraId="57E3809C" w14:textId="77777777" w:rsidTr="00576892">
        <w:tc>
          <w:tcPr>
            <w:tcW w:w="342" w:type="pct"/>
            <w:vAlign w:val="bottom"/>
          </w:tcPr>
          <w:p w14:paraId="48F59964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63076029070D49DC95ED2AD759175D58"/>
            </w:placeholder>
            <w:temporary/>
            <w:showingPlcHdr/>
            <w15:appearance w15:val="hidden"/>
          </w:sdtPr>
          <w:sdtContent>
            <w:tc>
              <w:tcPr>
                <w:tcW w:w="4658" w:type="pct"/>
                <w:gridSpan w:val="9"/>
                <w:vAlign w:val="bottom"/>
              </w:tcPr>
              <w:p w14:paraId="110A6C25" w14:textId="77777777"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</w:tbl>
    <w:p w14:paraId="4DC9D137" w14:textId="77777777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01604" w14:textId="77777777" w:rsidR="00441BBC" w:rsidRDefault="00441BBC" w:rsidP="00C9238F">
      <w:pPr>
        <w:spacing w:after="0" w:line="240" w:lineRule="auto"/>
      </w:pPr>
      <w:r>
        <w:separator/>
      </w:r>
    </w:p>
  </w:endnote>
  <w:endnote w:type="continuationSeparator" w:id="0">
    <w:p w14:paraId="37815F48" w14:textId="77777777" w:rsidR="00441BBC" w:rsidRDefault="00441BB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26CBAB-E315-400A-935C-FB5BA4D328E8}"/>
    <w:embedBold r:id="rId2" w:fontKey="{19F33103-30F0-4A24-A5D9-C4C51095DC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12A56A6-D04B-4AA7-B288-83899D249995}"/>
    <w:embedBold r:id="rId4" w:fontKey="{8875C85F-4511-43BD-8676-06F6290AFDB2}"/>
    <w:embedItalic r:id="rId5" w:fontKey="{B5B0F8B7-C7E9-4B84-9E75-1BA3F079F29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EE03669-7375-4A33-B90C-115E0F7603F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194525C-86FA-4787-863F-CCA39344DFA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1E789C6C-81ED-4B08-8D4F-7876D1BC1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34E7057C" w14:textId="77777777" w:rsidTr="00C4167A">
      <w:tc>
        <w:tcPr>
          <w:tcW w:w="4675" w:type="dxa"/>
          <w:vAlign w:val="center"/>
        </w:tcPr>
        <w:p w14:paraId="6FD1D38F" w14:textId="12B291DB" w:rsidR="00003212" w:rsidRPr="00003212" w:rsidRDefault="0012772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ascii="Roboto" w:hAnsi="Roboto"/>
              <w:color w:val="444746"/>
              <w:spacing w:val="2"/>
              <w:sz w:val="18"/>
              <w:szCs w:val="18"/>
              <w:shd w:val="clear" w:color="auto" w:fill="FFFFFF"/>
            </w:rPr>
            <w:t>laharvestfestivalpresident@gmail.com</w:t>
          </w:r>
        </w:p>
      </w:tc>
      <w:tc>
        <w:tcPr>
          <w:tcW w:w="4675" w:type="dxa"/>
          <w:vAlign w:val="center"/>
        </w:tcPr>
        <w:p w14:paraId="5FAE184C" w14:textId="2F6F47DB" w:rsidR="00003212" w:rsidRPr="00003212" w:rsidRDefault="00127725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09453F">
            <w:rPr>
              <w:rFonts w:cstheme="majorHAnsi"/>
              <w:b/>
              <w:bCs/>
              <w:noProof/>
              <w:color w:val="44546A" w:themeColor="text2"/>
              <w:szCs w:val="40"/>
            </w:rPr>
            <w:drawing>
              <wp:anchor distT="0" distB="0" distL="114300" distR="114300" simplePos="0" relativeHeight="251661312" behindDoc="1" locked="0" layoutInCell="1" allowOverlap="1" wp14:anchorId="5C58CC77" wp14:editId="7B7CAD74">
                <wp:simplePos x="0" y="0"/>
                <wp:positionH relativeFrom="margin">
                  <wp:posOffset>2560320</wp:posOffset>
                </wp:positionH>
                <wp:positionV relativeFrom="paragraph">
                  <wp:posOffset>-226695</wp:posOffset>
                </wp:positionV>
                <wp:extent cx="749300" cy="741045"/>
                <wp:effectExtent l="133350" t="57150" r="107950" b="72580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741045"/>
                        </a:xfrm>
                        <a:prstGeom prst="ellipse">
                          <a:avLst/>
                        </a:prstGeom>
                        <a:ln w="63500" cap="rnd">
                          <a:noFill/>
                        </a:ln>
                        <a:effectLst>
                          <a:outerShdw blurRad="381000" dist="292100" dir="5400000" sx="-80000" sy="-18000" rotWithShape="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DCA32C7" w14:textId="015EDDCA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54F38" w14:textId="77777777" w:rsidR="00441BBC" w:rsidRDefault="00441BBC" w:rsidP="00C9238F">
      <w:pPr>
        <w:spacing w:after="0" w:line="240" w:lineRule="auto"/>
      </w:pPr>
      <w:r>
        <w:separator/>
      </w:r>
    </w:p>
  </w:footnote>
  <w:footnote w:type="continuationSeparator" w:id="0">
    <w:p w14:paraId="69434A98" w14:textId="77777777" w:rsidR="00441BBC" w:rsidRDefault="00441BB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C852D" w14:textId="4E538DF5" w:rsidR="00C9238F" w:rsidRPr="00C9238F" w:rsidRDefault="00127725" w:rsidP="00576892">
    <w:pPr>
      <w:pStyle w:val="NoSpacing"/>
    </w:pPr>
    <w:r w:rsidRPr="00127725">
      <w:rPr>
        <w:rFonts w:ascii="Corbel" w:hAnsi="Corbel" w:cs="Times New Roman"/>
        <w:b/>
        <w:noProof/>
        <w:color w:val="FFFFFF" w:themeColor="background1"/>
        <w:sz w:val="44"/>
        <w:szCs w:val="24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679BCBA" wp14:editId="374A2BC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061D1B1" w14:textId="746DE81A" w:rsidR="00127725" w:rsidRDefault="0062466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Harvest FESTIVAL SPONSOR FORM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679BCBA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155078 [3204]" stroked="f" strokeweight="1pt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061D1B1" w14:textId="746DE81A" w:rsidR="00127725" w:rsidRDefault="00624661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Harvest FESTIVAL SPONSOR FORM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18230942">
    <w:abstractNumId w:val="11"/>
  </w:num>
  <w:num w:numId="2" w16cid:durableId="1029261693">
    <w:abstractNumId w:val="7"/>
  </w:num>
  <w:num w:numId="3" w16cid:durableId="1370299061">
    <w:abstractNumId w:val="15"/>
  </w:num>
  <w:num w:numId="4" w16cid:durableId="103503033">
    <w:abstractNumId w:val="12"/>
  </w:num>
  <w:num w:numId="5" w16cid:durableId="2058312673">
    <w:abstractNumId w:val="13"/>
  </w:num>
  <w:num w:numId="6" w16cid:durableId="24332985">
    <w:abstractNumId w:val="19"/>
  </w:num>
  <w:num w:numId="7" w16cid:durableId="1404836164">
    <w:abstractNumId w:val="6"/>
  </w:num>
  <w:num w:numId="8" w16cid:durableId="1959415100">
    <w:abstractNumId w:val="10"/>
  </w:num>
  <w:num w:numId="9" w16cid:durableId="1250774898">
    <w:abstractNumId w:val="17"/>
  </w:num>
  <w:num w:numId="10" w16cid:durableId="1095441800">
    <w:abstractNumId w:val="1"/>
  </w:num>
  <w:num w:numId="11" w16cid:durableId="166333534">
    <w:abstractNumId w:val="5"/>
  </w:num>
  <w:num w:numId="12" w16cid:durableId="1741950621">
    <w:abstractNumId w:val="0"/>
  </w:num>
  <w:num w:numId="13" w16cid:durableId="847255930">
    <w:abstractNumId w:val="2"/>
  </w:num>
  <w:num w:numId="14" w16cid:durableId="2002921880">
    <w:abstractNumId w:val="9"/>
  </w:num>
  <w:num w:numId="15" w16cid:durableId="697311981">
    <w:abstractNumId w:val="8"/>
  </w:num>
  <w:num w:numId="16" w16cid:durableId="1176648780">
    <w:abstractNumId w:val="16"/>
  </w:num>
  <w:num w:numId="17" w16cid:durableId="41104680">
    <w:abstractNumId w:val="3"/>
  </w:num>
  <w:num w:numId="18" w16cid:durableId="1145271668">
    <w:abstractNumId w:val="21"/>
  </w:num>
  <w:num w:numId="19" w16cid:durableId="552666450">
    <w:abstractNumId w:val="18"/>
  </w:num>
  <w:num w:numId="20" w16cid:durableId="1082720805">
    <w:abstractNumId w:val="14"/>
  </w:num>
  <w:num w:numId="21" w16cid:durableId="293482761">
    <w:abstractNumId w:val="20"/>
  </w:num>
  <w:num w:numId="22" w16cid:durableId="110311035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00D"/>
    <w:rsid w:val="00003212"/>
    <w:rsid w:val="00052382"/>
    <w:rsid w:val="0006568A"/>
    <w:rsid w:val="00065A07"/>
    <w:rsid w:val="00076F0F"/>
    <w:rsid w:val="00084253"/>
    <w:rsid w:val="000D1F49"/>
    <w:rsid w:val="00127725"/>
    <w:rsid w:val="001727CA"/>
    <w:rsid w:val="002C56E6"/>
    <w:rsid w:val="002D3238"/>
    <w:rsid w:val="00361E11"/>
    <w:rsid w:val="003F0847"/>
    <w:rsid w:val="0040090B"/>
    <w:rsid w:val="00441BBC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24661"/>
    <w:rsid w:val="0063739C"/>
    <w:rsid w:val="00770F25"/>
    <w:rsid w:val="007A0707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500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FEB2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6818E87CAD4D2BB81C6F799A35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6D135-19F3-4B81-94FA-F0AEB1C0237D}"/>
      </w:docPartPr>
      <w:docPartBody>
        <w:p w:rsidR="00C24820" w:rsidRDefault="00000000">
          <w:pPr>
            <w:pStyle w:val="126818E87CAD4D2BB81C6F799A355D17"/>
          </w:pPr>
          <w:r w:rsidRPr="00576892">
            <w:t>Address</w:t>
          </w:r>
        </w:p>
      </w:docPartBody>
    </w:docPart>
    <w:docPart>
      <w:docPartPr>
        <w:name w:val="FE3B1C1CAE024300B7935BDE21855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5F334-FC46-450E-BA00-B0D1FB7F125F}"/>
      </w:docPartPr>
      <w:docPartBody>
        <w:p w:rsidR="00C24820" w:rsidRDefault="00000000">
          <w:pPr>
            <w:pStyle w:val="FE3B1C1CAE024300B7935BDE21855061"/>
          </w:pPr>
          <w:r w:rsidRPr="00576892">
            <w:t>City/State/Zip</w:t>
          </w:r>
        </w:p>
      </w:docPartBody>
    </w:docPart>
    <w:docPart>
      <w:docPartPr>
        <w:name w:val="740A446F73C24C09B8FD0D23C8849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6316B-A21C-4053-B2CA-63F0BC56E406}"/>
      </w:docPartPr>
      <w:docPartBody>
        <w:p w:rsidR="00C24820" w:rsidRDefault="00000000">
          <w:pPr>
            <w:pStyle w:val="740A446F73C24C09B8FD0D23C8849575"/>
          </w:pPr>
          <w:r w:rsidRPr="00576892">
            <w:t>Email</w:t>
          </w:r>
        </w:p>
      </w:docPartBody>
    </w:docPart>
    <w:docPart>
      <w:docPartPr>
        <w:name w:val="9A7B6CF5FECD458AB4F1D4B120136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565C3-1CD0-410E-BF97-443BB82B7784}"/>
      </w:docPartPr>
      <w:docPartBody>
        <w:p w:rsidR="00C24820" w:rsidRDefault="00000000">
          <w:pPr>
            <w:pStyle w:val="9A7B6CF5FECD458AB4F1D4B120136473"/>
          </w:pPr>
          <w:r w:rsidRPr="00576892">
            <w:t>Branding/Logo</w:t>
          </w:r>
        </w:p>
      </w:docPartBody>
    </w:docPart>
    <w:docPart>
      <w:docPartPr>
        <w:name w:val="63076029070D49DC95ED2AD759175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8708A-C15B-4A3B-81C0-55BDEC8184D4}"/>
      </w:docPartPr>
      <w:docPartBody>
        <w:p w:rsidR="00C24820" w:rsidRDefault="00000000">
          <w:pPr>
            <w:pStyle w:val="63076029070D49DC95ED2AD759175D58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14"/>
    <w:rsid w:val="006F1BA8"/>
    <w:rsid w:val="00C24820"/>
    <w:rsid w:val="00E8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6818E87CAD4D2BB81C6F799A355D17">
    <w:name w:val="126818E87CAD4D2BB81C6F799A355D17"/>
  </w:style>
  <w:style w:type="paragraph" w:customStyle="1" w:styleId="FE3B1C1CAE024300B7935BDE21855061">
    <w:name w:val="FE3B1C1CAE024300B7935BDE21855061"/>
  </w:style>
  <w:style w:type="paragraph" w:customStyle="1" w:styleId="740A446F73C24C09B8FD0D23C8849575">
    <w:name w:val="740A446F73C24C09B8FD0D23C8849575"/>
  </w:style>
  <w:style w:type="paragraph" w:customStyle="1" w:styleId="BB30270798C041A5B602A4A24DD4B725">
    <w:name w:val="BB30270798C041A5B602A4A24DD4B72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A7B6CF5FECD458AB4F1D4B120136473">
    <w:name w:val="9A7B6CF5FECD458AB4F1D4B120136473"/>
  </w:style>
  <w:style w:type="paragraph" w:customStyle="1" w:styleId="63076029070D49DC95ED2AD759175D58">
    <w:name w:val="63076029070D49DC95ED2AD759175D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2023-07-06T19:11:00Z</dcterms:created>
  <dcterms:modified xsi:type="dcterms:W3CDTF">2023-07-28T01:39:00Z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